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14:paraId="48AC12E9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A53C62C" w14:textId="2F1DA60F" w:rsidR="00E77B5E" w:rsidRPr="00AE68A8" w:rsidRDefault="00F17794" w:rsidP="00AE68A8">
            <w:r>
              <w:rPr>
                <w:noProof/>
              </w:rPr>
              <w:drawing>
                <wp:inline distT="0" distB="0" distL="0" distR="0" wp14:anchorId="1F7863FE" wp14:editId="2E4F66B5">
                  <wp:extent cx="1828551" cy="1828551"/>
                  <wp:effectExtent l="57150" t="57150" r="57785" b="934085"/>
                  <wp:docPr id="5" name="Picture 5" descr="A person smiling at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smiling at the camera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684" cy="1840684"/>
                          </a:xfrm>
                          <a:prstGeom prst="ellipse">
                            <a:avLst/>
                          </a:prstGeom>
                          <a:ln w="6350" cap="rnd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AE6533D" w14:textId="77777777" w:rsidR="00E77B5E" w:rsidRPr="00AE68A8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1114090E" w14:textId="0FEDC14A" w:rsidR="00E77B5E" w:rsidRPr="00AE68A8" w:rsidRDefault="00F17794" w:rsidP="00AE68A8">
            <w:pPr>
              <w:pStyle w:val="Title"/>
            </w:pPr>
            <w:r>
              <w:t>Kimberly Kate</w:t>
            </w:r>
            <w:r w:rsidR="00E77B5E" w:rsidRPr="00AE68A8">
              <w:br/>
            </w:r>
            <w:r>
              <w:t>Jakushev</w:t>
            </w:r>
          </w:p>
        </w:tc>
      </w:tr>
      <w:tr w:rsidR="00E77B5E" w:rsidRPr="00AE68A8" w14:paraId="5734C88B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0C5E50A9" w14:textId="77777777" w:rsidR="00E77B5E" w:rsidRPr="00AE68A8" w:rsidRDefault="00E77B5E" w:rsidP="00AE68A8"/>
        </w:tc>
        <w:tc>
          <w:tcPr>
            <w:tcW w:w="423" w:type="dxa"/>
            <w:vMerge/>
          </w:tcPr>
          <w:p w14:paraId="194918F9" w14:textId="77777777" w:rsidR="00E77B5E" w:rsidRPr="00AE68A8" w:rsidRDefault="00E77B5E" w:rsidP="00AE68A8"/>
        </w:tc>
        <w:tc>
          <w:tcPr>
            <w:tcW w:w="3300" w:type="dxa"/>
            <w:vAlign w:val="bottom"/>
          </w:tcPr>
          <w:p w14:paraId="244FB710" w14:textId="2437FF67" w:rsidR="00E77B5E" w:rsidRPr="00AE68A8" w:rsidRDefault="00F17794" w:rsidP="009B591F">
            <w:r>
              <w:t>1</w:t>
            </w:r>
            <w:r w:rsidR="00BC26D9">
              <w:t>2</w:t>
            </w:r>
            <w:r>
              <w:t>/</w:t>
            </w:r>
            <w:r w:rsidR="00BC26D9">
              <w:t>01</w:t>
            </w:r>
            <w:r>
              <w:t>/2022</w:t>
            </w:r>
          </w:p>
          <w:p w14:paraId="212EB9E8" w14:textId="6C96796B" w:rsidR="00E77B5E" w:rsidRPr="00AE68A8" w:rsidRDefault="00D75345" w:rsidP="009B591F">
            <w:pPr>
              <w:pStyle w:val="Contact"/>
            </w:pPr>
            <w:r>
              <w:t>To Whom It May Concern</w:t>
            </w:r>
          </w:p>
          <w:p w14:paraId="4BDD8D5A" w14:textId="6C9AD4B3" w:rsidR="00D75345" w:rsidRPr="00AE68A8" w:rsidRDefault="00BF4846" w:rsidP="00D75345">
            <w:pPr>
              <w:pStyle w:val="Contact"/>
            </w:pPr>
            <w:r>
              <w:t>XDR Radiology</w:t>
            </w:r>
            <w:r w:rsidR="002D39D8">
              <w:t xml:space="preserve"> </w:t>
            </w:r>
            <w:r w:rsidR="0079644A">
              <w:t>Recruiter</w:t>
            </w:r>
          </w:p>
          <w:p w14:paraId="1A2B4217" w14:textId="5734E02C" w:rsidR="00E77B5E" w:rsidRPr="00AE68A8" w:rsidRDefault="00BF4846" w:rsidP="009B591F">
            <w:pPr>
              <w:pStyle w:val="Contact"/>
            </w:pPr>
            <w:r>
              <w:t>XDR Radiology</w:t>
            </w:r>
          </w:p>
        </w:tc>
        <w:tc>
          <w:tcPr>
            <w:tcW w:w="3301" w:type="dxa"/>
            <w:vAlign w:val="bottom"/>
          </w:tcPr>
          <w:p w14:paraId="089336D7" w14:textId="0070F8DF" w:rsidR="00E77B5E" w:rsidRPr="00AE68A8" w:rsidRDefault="00E77B5E" w:rsidP="009B591F">
            <w:pPr>
              <w:pStyle w:val="Contact"/>
            </w:pPr>
          </w:p>
          <w:p w14:paraId="12AB785A" w14:textId="5EF17C40" w:rsidR="00E77B5E" w:rsidRPr="00AE68A8" w:rsidRDefault="00E77B5E" w:rsidP="009B591F">
            <w:pPr>
              <w:pStyle w:val="Contact"/>
            </w:pPr>
          </w:p>
        </w:tc>
      </w:tr>
      <w:tr w:rsidR="00E77B5E" w:rsidRPr="00AE68A8" w14:paraId="2284BD5B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EFE7103" w14:textId="77777777" w:rsidR="00E77B5E" w:rsidRPr="00AE68A8" w:rsidRDefault="00E77B5E" w:rsidP="00AE68A8"/>
        </w:tc>
        <w:tc>
          <w:tcPr>
            <w:tcW w:w="423" w:type="dxa"/>
            <w:vMerge/>
          </w:tcPr>
          <w:p w14:paraId="224244E0" w14:textId="77777777" w:rsidR="00E77B5E" w:rsidRPr="00AE68A8" w:rsidRDefault="00E77B5E" w:rsidP="00AE68A8"/>
        </w:tc>
        <w:tc>
          <w:tcPr>
            <w:tcW w:w="6601" w:type="dxa"/>
            <w:gridSpan w:val="2"/>
            <w:vMerge w:val="restart"/>
          </w:tcPr>
          <w:p w14:paraId="63591579" w14:textId="02335B84" w:rsidR="00E77B5E" w:rsidRPr="00AE68A8" w:rsidRDefault="00BF4846" w:rsidP="009B591F">
            <w:pPr>
              <w:pStyle w:val="Heading1"/>
            </w:pPr>
            <w:r>
              <w:t xml:space="preserve">Sales Support Specialist </w:t>
            </w:r>
          </w:p>
          <w:p w14:paraId="0020E447" w14:textId="1CADD267" w:rsidR="00E77B5E" w:rsidRPr="00AE68A8" w:rsidRDefault="00F867CC" w:rsidP="00615EEC">
            <w:r>
              <w:t xml:space="preserve">I </w:t>
            </w:r>
            <w:r w:rsidRPr="00F867CC">
              <w:t xml:space="preserve">am excited to apply for the position of </w:t>
            </w:r>
            <w:r w:rsidR="00BF4846">
              <w:t xml:space="preserve">Sales Support </w:t>
            </w:r>
            <w:r w:rsidR="00BC26D9">
              <w:t>Specialist</w:t>
            </w:r>
            <w:r w:rsidRPr="00F867CC">
              <w:t xml:space="preserve"> at </w:t>
            </w:r>
            <w:r w:rsidR="00BF4846">
              <w:t>XDR Radiology</w:t>
            </w:r>
            <w:r w:rsidRPr="00F867CC">
              <w:t xml:space="preserve">. I've </w:t>
            </w:r>
            <w:r w:rsidR="00945150" w:rsidRPr="00F867CC">
              <w:t xml:space="preserve">been </w:t>
            </w:r>
            <w:r w:rsidR="00945150">
              <w:t>a</w:t>
            </w:r>
            <w:r w:rsidR="00B11A79">
              <w:t xml:space="preserve"> </w:t>
            </w:r>
            <w:r w:rsidR="00B11A79" w:rsidRPr="00B11A79">
              <w:t>Certified Radiologic</w:t>
            </w:r>
            <w:r w:rsidR="00945150">
              <w:t>/</w:t>
            </w:r>
            <w:r w:rsidR="00B11A79" w:rsidRPr="00B11A79">
              <w:t>Computed Tomography Technologist</w:t>
            </w:r>
            <w:r w:rsidRPr="00F867CC">
              <w:t xml:space="preserve"> for </w:t>
            </w:r>
            <w:r w:rsidR="00E22EA3">
              <w:t>over 10 years</w:t>
            </w:r>
            <w:r w:rsidRPr="00F867CC">
              <w:t xml:space="preserve">, and I'm passionate about </w:t>
            </w:r>
            <w:r w:rsidR="00205B06">
              <w:t>medical technology</w:t>
            </w:r>
            <w:r w:rsidR="00821322">
              <w:t xml:space="preserve">, digital solutions and </w:t>
            </w:r>
            <w:r w:rsidRPr="00F867CC">
              <w:t>patient care. When I read the listing for this role, I was excited to see how well I meet the requirements and the way your organization's mission matches my professional goals.</w:t>
            </w:r>
            <w:r>
              <w:rPr>
                <w:b/>
                <w:bCs/>
              </w:rPr>
              <w:br/>
            </w:r>
            <w:r>
              <w:br/>
            </w:r>
            <w:r w:rsidRPr="00F867CC">
              <w:t xml:space="preserve">In my experience as a </w:t>
            </w:r>
            <w:r w:rsidR="009278B0">
              <w:t xml:space="preserve">Radiologic </w:t>
            </w:r>
            <w:r w:rsidR="0012535C">
              <w:t>Technologist</w:t>
            </w:r>
            <w:r w:rsidRPr="00F867CC">
              <w:t xml:space="preserve"> with </w:t>
            </w:r>
            <w:r w:rsidR="0012535C">
              <w:t>HCA Healthcare</w:t>
            </w:r>
            <w:r w:rsidRPr="00F867CC">
              <w:t xml:space="preserve">, I </w:t>
            </w:r>
            <w:r w:rsidR="005D565B">
              <w:t xml:space="preserve">gained </w:t>
            </w:r>
            <w:r w:rsidR="002F282D">
              <w:t xml:space="preserve">years of experience in the </w:t>
            </w:r>
            <w:r w:rsidR="000704AF">
              <w:t xml:space="preserve">industry including </w:t>
            </w:r>
            <w:r w:rsidR="00615EEC">
              <w:t xml:space="preserve">working as the </w:t>
            </w:r>
            <w:r w:rsidR="00667977">
              <w:t>super user</w:t>
            </w:r>
            <w:r w:rsidR="00615EEC">
              <w:t xml:space="preserve"> of GE Digital X-Ray Machine and </w:t>
            </w:r>
            <w:r w:rsidR="00E64A05">
              <w:t xml:space="preserve">have operated the </w:t>
            </w:r>
            <w:r w:rsidR="00615EEC">
              <w:t>GE 64 Slice CT Scanner</w:t>
            </w:r>
            <w:r w:rsidR="00E64A05">
              <w:t xml:space="preserve"> as well as </w:t>
            </w:r>
            <w:r w:rsidR="00ED1C52">
              <w:t>other imaging solutions</w:t>
            </w:r>
            <w:r w:rsidR="00615EEC">
              <w:t>.</w:t>
            </w:r>
            <w:r w:rsidRPr="00F867CC">
              <w:t xml:space="preserve"> </w:t>
            </w:r>
            <w:r w:rsidR="00615EEC">
              <w:t>I am no</w:t>
            </w:r>
            <w:r w:rsidR="00011097">
              <w:t xml:space="preserve">w looking to leverage my </w:t>
            </w:r>
            <w:r w:rsidR="00DF2D2A">
              <w:t>experience</w:t>
            </w:r>
            <w:r w:rsidR="00011097">
              <w:t xml:space="preserve"> and </w:t>
            </w:r>
            <w:r w:rsidR="004C15FD">
              <w:t xml:space="preserve">transition into a </w:t>
            </w:r>
            <w:r w:rsidR="0079644A">
              <w:t>sales</w:t>
            </w:r>
            <w:r w:rsidR="004C15FD">
              <w:t xml:space="preserve"> role within </w:t>
            </w:r>
            <w:r w:rsidR="00DF2D2A">
              <w:t xml:space="preserve">the Healthcare space.  </w:t>
            </w:r>
            <w:r w:rsidR="00C53506">
              <w:t xml:space="preserve">I have my A.S. Degree in Radiology and </w:t>
            </w:r>
            <w:r w:rsidR="009B6D3E">
              <w:t xml:space="preserve">I </w:t>
            </w:r>
            <w:r w:rsidR="0029070B">
              <w:t>am actively pursuing my Batchelor’s in Finance</w:t>
            </w:r>
            <w:r w:rsidR="004C2591">
              <w:t xml:space="preserve"> </w:t>
            </w:r>
            <w:r w:rsidR="00B33655">
              <w:t xml:space="preserve">with Western Carolina </w:t>
            </w:r>
            <w:proofErr w:type="gramStart"/>
            <w:r w:rsidR="00B33655">
              <w:t>University</w:t>
            </w:r>
            <w:r w:rsidR="00A934B9">
              <w:t>,</w:t>
            </w:r>
            <w:proofErr w:type="gramEnd"/>
            <w:r w:rsidR="00A934B9">
              <w:t xml:space="preserve"> I am a</w:t>
            </w:r>
            <w:r w:rsidR="002F373D">
              <w:t xml:space="preserve"> fast learner and great with </w:t>
            </w:r>
            <w:r w:rsidR="00BE31B2">
              <w:t>building relationships within the Healthcare industry.</w:t>
            </w:r>
            <w:r w:rsidRPr="00F867CC">
              <w:t xml:space="preserve"> </w:t>
            </w:r>
            <w:r w:rsidR="00BE31B2">
              <w:t xml:space="preserve">  </w:t>
            </w:r>
            <w:r w:rsidRPr="00F867CC">
              <w:t xml:space="preserve">I </w:t>
            </w:r>
            <w:r w:rsidR="008C4955">
              <w:t xml:space="preserve">believe my education and </w:t>
            </w:r>
            <w:r w:rsidR="002E6C0B">
              <w:t>real-world</w:t>
            </w:r>
            <w:r w:rsidR="00300419">
              <w:t xml:space="preserve"> experience as a Radiologic Technologist </w:t>
            </w:r>
            <w:r w:rsidRPr="00F867CC">
              <w:t xml:space="preserve">will help me success with </w:t>
            </w:r>
            <w:r w:rsidR="00BC26D9">
              <w:t>XDR Radiology</w:t>
            </w:r>
            <w:r w:rsidR="0070308A">
              <w:t xml:space="preserve">.  I appreciate your consideration and hope to be able to discuss </w:t>
            </w:r>
            <w:r w:rsidR="00C66CB1">
              <w:t xml:space="preserve">how I can </w:t>
            </w:r>
            <w:r w:rsidR="002E6C0B">
              <w:t xml:space="preserve">aid in </w:t>
            </w:r>
            <w:r w:rsidR="00BC26D9">
              <w:t>XDR Radiology</w:t>
            </w:r>
            <w:r w:rsidR="00BC26D9">
              <w:t xml:space="preserve"> </w:t>
            </w:r>
            <w:r w:rsidR="002E6C0B">
              <w:t>businesses growth.</w:t>
            </w:r>
          </w:p>
          <w:sdt>
            <w:sdtPr>
              <w:id w:val="877970023"/>
              <w:placeholder>
                <w:docPart w:val="0F2676D29AE14ADEA1CBBBB4EA970B87"/>
              </w:placeholder>
              <w:temporary/>
              <w:showingPlcHdr/>
              <w15:appearance w15:val="hidden"/>
            </w:sdtPr>
            <w:sdtEndPr/>
            <w:sdtContent>
              <w:p w14:paraId="08E21565" w14:textId="77777777" w:rsidR="00E77B5E" w:rsidRPr="00C83A18" w:rsidRDefault="00E77B5E" w:rsidP="00C83A18">
                <w:pPr>
                  <w:pStyle w:val="Closing"/>
                </w:pPr>
                <w:r w:rsidRPr="00C83A18">
                  <w:t>Sincerely,</w:t>
                </w:r>
              </w:p>
            </w:sdtContent>
          </w:sdt>
          <w:p w14:paraId="645B6D80" w14:textId="39574430" w:rsidR="00E77B5E" w:rsidRPr="00AE68A8" w:rsidRDefault="00E05B67" w:rsidP="00AE68A8">
            <w:r>
              <w:t>Kimberly Kate Jakushev</w:t>
            </w:r>
          </w:p>
        </w:tc>
      </w:tr>
      <w:tr w:rsidR="00E77B5E" w:rsidRPr="00AE68A8" w14:paraId="72A59C2B" w14:textId="77777777" w:rsidTr="00E77B5E">
        <w:trPr>
          <w:trHeight w:val="1164"/>
        </w:trPr>
        <w:tc>
          <w:tcPr>
            <w:tcW w:w="719" w:type="dxa"/>
          </w:tcPr>
          <w:p w14:paraId="59610BE5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7B124719" w14:textId="77777777" w:rsidR="00E77B5E" w:rsidRPr="00AE68A8" w:rsidRDefault="00E77B5E" w:rsidP="00AE68A8"/>
        </w:tc>
        <w:tc>
          <w:tcPr>
            <w:tcW w:w="423" w:type="dxa"/>
            <w:vMerge/>
          </w:tcPr>
          <w:p w14:paraId="073E9467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06CFF2E3" w14:textId="77777777" w:rsidR="00E77B5E" w:rsidRPr="00AE68A8" w:rsidRDefault="00E77B5E" w:rsidP="00AE68A8"/>
        </w:tc>
      </w:tr>
      <w:tr w:rsidR="00E77B5E" w:rsidRPr="00AE68A8" w14:paraId="24AF1501" w14:textId="77777777" w:rsidTr="00E77B5E">
        <w:trPr>
          <w:trHeight w:val="543"/>
        </w:trPr>
        <w:tc>
          <w:tcPr>
            <w:tcW w:w="719" w:type="dxa"/>
          </w:tcPr>
          <w:p w14:paraId="5665162E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F10C696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1A498C8F" wp14:editId="12A1FD47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3334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419F6D91" w14:textId="407C8B82" w:rsidR="00E77B5E" w:rsidRPr="00AE68A8" w:rsidRDefault="00F17794" w:rsidP="00AE68A8">
            <w:pPr>
              <w:pStyle w:val="Information"/>
            </w:pPr>
            <w:r>
              <w:t>192 West Main St.</w:t>
            </w:r>
          </w:p>
          <w:p w14:paraId="1C3B1DEF" w14:textId="61E3C95B" w:rsidR="00E77B5E" w:rsidRPr="00AE68A8" w:rsidRDefault="00F17794" w:rsidP="00AE68A8">
            <w:pPr>
              <w:pStyle w:val="Information"/>
            </w:pPr>
            <w:r>
              <w:t>Franklin, NC 28734</w:t>
            </w:r>
          </w:p>
        </w:tc>
        <w:tc>
          <w:tcPr>
            <w:tcW w:w="423" w:type="dxa"/>
            <w:vMerge/>
          </w:tcPr>
          <w:p w14:paraId="22F80D87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12BB442" w14:textId="77777777" w:rsidR="00E77B5E" w:rsidRPr="00AE68A8" w:rsidRDefault="00E77B5E" w:rsidP="00AE68A8"/>
        </w:tc>
      </w:tr>
      <w:tr w:rsidR="00E77B5E" w:rsidRPr="00AE68A8" w14:paraId="7D9FE245" w14:textId="77777777" w:rsidTr="00E77B5E">
        <w:trPr>
          <w:trHeight w:val="183"/>
        </w:trPr>
        <w:tc>
          <w:tcPr>
            <w:tcW w:w="719" w:type="dxa"/>
          </w:tcPr>
          <w:p w14:paraId="6BC596B6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1633ABAC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574D9A28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571FE4F8" w14:textId="77777777" w:rsidR="00E77B5E" w:rsidRPr="00AE68A8" w:rsidRDefault="00E77B5E" w:rsidP="00AE68A8"/>
        </w:tc>
      </w:tr>
      <w:tr w:rsidR="00E77B5E" w:rsidRPr="00AE68A8" w14:paraId="4F88342D" w14:textId="77777777" w:rsidTr="00E77B5E">
        <w:trPr>
          <w:trHeight w:val="624"/>
        </w:trPr>
        <w:tc>
          <w:tcPr>
            <w:tcW w:w="719" w:type="dxa"/>
          </w:tcPr>
          <w:p w14:paraId="79B86BA5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3069F70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6B7E5087" wp14:editId="67E42CAC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CB7D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01F6754" w14:textId="144B2AD8" w:rsidR="00E77B5E" w:rsidRPr="00AE68A8" w:rsidRDefault="00F17794" w:rsidP="00AE68A8">
            <w:pPr>
              <w:pStyle w:val="Information"/>
            </w:pPr>
            <w:r>
              <w:t>828.421.2093</w:t>
            </w:r>
          </w:p>
        </w:tc>
        <w:tc>
          <w:tcPr>
            <w:tcW w:w="423" w:type="dxa"/>
            <w:vMerge/>
          </w:tcPr>
          <w:p w14:paraId="6FCBBA9C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75C2DC3E" w14:textId="77777777" w:rsidR="00E77B5E" w:rsidRPr="00AE68A8" w:rsidRDefault="00E77B5E" w:rsidP="00AE68A8"/>
        </w:tc>
      </w:tr>
      <w:tr w:rsidR="00E77B5E" w:rsidRPr="00AE68A8" w14:paraId="5C1F2BC0" w14:textId="77777777" w:rsidTr="00E77B5E">
        <w:trPr>
          <w:trHeight w:val="183"/>
        </w:trPr>
        <w:tc>
          <w:tcPr>
            <w:tcW w:w="719" w:type="dxa"/>
          </w:tcPr>
          <w:p w14:paraId="374693B7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299DA681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2009603B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2BD8835" w14:textId="77777777" w:rsidR="00E77B5E" w:rsidRPr="00AE68A8" w:rsidRDefault="00E77B5E" w:rsidP="00AE68A8"/>
        </w:tc>
      </w:tr>
      <w:tr w:rsidR="00E77B5E" w:rsidRPr="00AE68A8" w14:paraId="11EBD654" w14:textId="77777777" w:rsidTr="00E77B5E">
        <w:trPr>
          <w:trHeight w:val="633"/>
        </w:trPr>
        <w:tc>
          <w:tcPr>
            <w:tcW w:w="719" w:type="dxa"/>
          </w:tcPr>
          <w:p w14:paraId="32DE3E11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2FFD970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3792B666" wp14:editId="126C40D2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6A69D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7C454732" w14:textId="19D073DC" w:rsidR="00E77B5E" w:rsidRPr="00AE68A8" w:rsidRDefault="00F17794" w:rsidP="00AE68A8">
            <w:pPr>
              <w:pStyle w:val="Information"/>
            </w:pPr>
            <w:r>
              <w:t>kjakushev@gmail.com</w:t>
            </w:r>
          </w:p>
        </w:tc>
        <w:tc>
          <w:tcPr>
            <w:tcW w:w="423" w:type="dxa"/>
            <w:vMerge/>
          </w:tcPr>
          <w:p w14:paraId="08C93B22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AEE4578" w14:textId="77777777" w:rsidR="00E77B5E" w:rsidRPr="00AE68A8" w:rsidRDefault="00E77B5E" w:rsidP="00AE68A8"/>
        </w:tc>
      </w:tr>
      <w:tr w:rsidR="00E77B5E" w:rsidRPr="00AE68A8" w14:paraId="32899CE2" w14:textId="77777777" w:rsidTr="00E77B5E">
        <w:trPr>
          <w:trHeight w:val="174"/>
        </w:trPr>
        <w:tc>
          <w:tcPr>
            <w:tcW w:w="719" w:type="dxa"/>
          </w:tcPr>
          <w:p w14:paraId="1F89FDCE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14:paraId="0BDA7E89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14:paraId="5835182C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07ED37FD" w14:textId="77777777" w:rsidR="00E77B5E" w:rsidRPr="00AE68A8" w:rsidRDefault="00E77B5E" w:rsidP="00AE68A8"/>
        </w:tc>
      </w:tr>
      <w:tr w:rsidR="00E77B5E" w:rsidRPr="00AE68A8" w14:paraId="4F5F632E" w14:textId="77777777" w:rsidTr="00E77B5E">
        <w:trPr>
          <w:trHeight w:val="633"/>
        </w:trPr>
        <w:tc>
          <w:tcPr>
            <w:tcW w:w="719" w:type="dxa"/>
          </w:tcPr>
          <w:p w14:paraId="645457E0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2BC1B0C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DFF82FE" wp14:editId="2E5127C9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ECD35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56659B3" w14:textId="4530B806" w:rsidR="00E77B5E" w:rsidRPr="00AE68A8" w:rsidRDefault="00FE6AF2" w:rsidP="00AE68A8">
            <w:pPr>
              <w:pStyle w:val="Information"/>
            </w:pPr>
            <w:hyperlink r:id="rId20" w:history="1">
              <w:r w:rsidR="00F17794" w:rsidRPr="00296AEB">
                <w:rPr>
                  <w:rStyle w:val="Hyperlink"/>
                </w:rPr>
                <w:t>www.linkedin.com/in/kimberly-jakushev</w:t>
              </w:r>
            </w:hyperlink>
            <w:r w:rsidR="00F17794">
              <w:t xml:space="preserve"> </w:t>
            </w:r>
          </w:p>
        </w:tc>
        <w:tc>
          <w:tcPr>
            <w:tcW w:w="423" w:type="dxa"/>
            <w:vMerge/>
          </w:tcPr>
          <w:p w14:paraId="528C06A9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60E86B0B" w14:textId="77777777" w:rsidR="00E77B5E" w:rsidRPr="00AE68A8" w:rsidRDefault="00E77B5E" w:rsidP="00AE68A8"/>
        </w:tc>
      </w:tr>
      <w:tr w:rsidR="00E77B5E" w:rsidRPr="00AE68A8" w14:paraId="14F0D171" w14:textId="77777777" w:rsidTr="00E77B5E">
        <w:trPr>
          <w:trHeight w:val="2448"/>
        </w:trPr>
        <w:tc>
          <w:tcPr>
            <w:tcW w:w="719" w:type="dxa"/>
          </w:tcPr>
          <w:p w14:paraId="196CC1EA" w14:textId="77777777" w:rsidR="00E77B5E" w:rsidRPr="00AE68A8" w:rsidRDefault="00E77B5E" w:rsidP="00AE68A8"/>
        </w:tc>
        <w:tc>
          <w:tcPr>
            <w:tcW w:w="2940" w:type="dxa"/>
            <w:gridSpan w:val="2"/>
          </w:tcPr>
          <w:p w14:paraId="7C57FE8D" w14:textId="77777777" w:rsidR="00E77B5E" w:rsidRPr="00AE68A8" w:rsidRDefault="00E77B5E" w:rsidP="00AE68A8"/>
        </w:tc>
        <w:tc>
          <w:tcPr>
            <w:tcW w:w="423" w:type="dxa"/>
          </w:tcPr>
          <w:p w14:paraId="56CD718A" w14:textId="77777777" w:rsidR="00E77B5E" w:rsidRPr="00AE68A8" w:rsidRDefault="00E77B5E" w:rsidP="00AE68A8"/>
        </w:tc>
        <w:tc>
          <w:tcPr>
            <w:tcW w:w="6601" w:type="dxa"/>
            <w:gridSpan w:val="2"/>
            <w:vMerge/>
          </w:tcPr>
          <w:p w14:paraId="2289A0F6" w14:textId="77777777" w:rsidR="00E77B5E" w:rsidRPr="00AE68A8" w:rsidRDefault="00E77B5E" w:rsidP="00AE68A8"/>
        </w:tc>
      </w:tr>
    </w:tbl>
    <w:p w14:paraId="759F87E2" w14:textId="36836011" w:rsidR="007F5B63" w:rsidRDefault="007F5B63" w:rsidP="009B591F"/>
    <w:p w14:paraId="6909336E" w14:textId="2106F933" w:rsidR="00FE6AF2" w:rsidRDefault="00FE6AF2" w:rsidP="009B591F"/>
    <w:p w14:paraId="556D0764" w14:textId="77777777" w:rsidR="00FE6AF2" w:rsidRPr="00921FFB" w:rsidRDefault="00FE6AF2" w:rsidP="00FE6AF2">
      <w:pPr>
        <w:pStyle w:val="Nam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Kimberly Kate Jakushev </w:t>
      </w:r>
    </w:p>
    <w:p w14:paraId="52C17074" w14:textId="77777777" w:rsidR="00FE6AF2" w:rsidRPr="00861E7B" w:rsidRDefault="00FE6AF2" w:rsidP="00FE6AF2">
      <w:pPr>
        <w:pStyle w:val="ContactInf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192 West Blvd, Franklin, NC 28734</w:t>
      </w:r>
      <w:r w:rsidRPr="00861E7B">
        <w:rPr>
          <w:rFonts w:asciiTheme="minorHAnsi" w:hAnsiTheme="minorHAnsi" w:cstheme="minorHAnsi"/>
        </w:rPr>
        <w:t xml:space="preserve"> | C: </w:t>
      </w:r>
      <w:r>
        <w:rPr>
          <w:rFonts w:asciiTheme="minorHAnsi" w:hAnsiTheme="minorHAnsi" w:cstheme="minorHAnsi"/>
        </w:rPr>
        <w:t>828.421.2093</w:t>
      </w:r>
      <w:r w:rsidRPr="00861E7B">
        <w:rPr>
          <w:rFonts w:asciiTheme="minorHAnsi" w:hAnsiTheme="minorHAnsi" w:cstheme="minorHAnsi"/>
        </w:rPr>
        <w:t xml:space="preserve">| </w:t>
      </w:r>
      <w:r w:rsidRPr="00673323">
        <w:rPr>
          <w:rFonts w:asciiTheme="minorHAnsi" w:hAnsiTheme="minorHAnsi" w:cstheme="minorHAnsi"/>
        </w:rPr>
        <w:t xml:space="preserve">kjakushev@gmail.com </w:t>
      </w:r>
    </w:p>
    <w:p w14:paraId="6203E5E9" w14:textId="77777777" w:rsidR="00FE6AF2" w:rsidRPr="005D1D06" w:rsidRDefault="00FE6AF2" w:rsidP="00FE6AF2">
      <w:pPr>
        <w:pStyle w:val="SectionHeading"/>
        <w:rPr>
          <w:rFonts w:asciiTheme="minorHAnsi" w:hAnsiTheme="minorHAnsi" w:cstheme="minorHAnsi"/>
          <w:b w:val="0"/>
          <w:bCs/>
        </w:rPr>
      </w:pPr>
      <w:r>
        <w:rPr>
          <w:rFonts w:asciiTheme="minorHAnsi" w:hAnsiTheme="minorHAnsi" w:cstheme="minorHAnsi"/>
        </w:rPr>
        <w:t xml:space="preserve">Radiologic Technologist </w:t>
      </w:r>
      <w:r w:rsidRPr="005D1D06">
        <w:rPr>
          <w:rFonts w:asciiTheme="minorHAnsi" w:hAnsiTheme="minorHAnsi" w:cstheme="minorHAnsi"/>
          <w:b w:val="0"/>
          <w:bCs/>
          <w:sz w:val="28"/>
          <w:szCs w:val="28"/>
        </w:rPr>
        <w:t>ARRT RT(R) (CT)</w:t>
      </w:r>
    </w:p>
    <w:p w14:paraId="4A97F855" w14:textId="77777777" w:rsidR="00FE6AF2" w:rsidRPr="00414B78" w:rsidRDefault="00FE6AF2" w:rsidP="00FE6AF2">
      <w:pPr>
        <w:pStyle w:val="JobDescription"/>
        <w:rPr>
          <w:rFonts w:asciiTheme="minorHAnsi" w:hAnsiTheme="minorHAnsi" w:cstheme="minorHAnsi"/>
        </w:rPr>
      </w:pPr>
      <w:r w:rsidRPr="001A44DD">
        <w:rPr>
          <w:rFonts w:asciiTheme="minorHAnsi" w:hAnsiTheme="minorHAnsi" w:cstheme="minorHAnsi"/>
        </w:rPr>
        <w:t xml:space="preserve">Certified Radiologic &amp; Computed Tomography Technologist with </w:t>
      </w:r>
      <w:r>
        <w:rPr>
          <w:rFonts w:asciiTheme="minorHAnsi" w:hAnsiTheme="minorHAnsi" w:cstheme="minorHAnsi"/>
        </w:rPr>
        <w:t>over 10</w:t>
      </w:r>
      <w:r w:rsidRPr="001A44DD">
        <w:rPr>
          <w:rFonts w:asciiTheme="minorHAnsi" w:hAnsiTheme="minorHAnsi" w:cstheme="minorHAnsi"/>
        </w:rPr>
        <w:t xml:space="preserve"> years’ experience in a fast-paced environment providing quality patient care and safety. Motivated fast learner with great interpersonal skills and very energetic. </w:t>
      </w:r>
      <w:r>
        <w:rPr>
          <w:rFonts w:asciiTheme="minorHAnsi" w:hAnsiTheme="minorHAnsi" w:cstheme="minorHAnsi"/>
        </w:rPr>
        <w:t xml:space="preserve">Has a positive track record with working with others in a team environment and have an outstanding work ethic.  </w:t>
      </w:r>
    </w:p>
    <w:p w14:paraId="431EA2CE" w14:textId="77777777" w:rsidR="00FE6AF2" w:rsidRPr="00D70929" w:rsidRDefault="00FE6AF2" w:rsidP="00FE6AF2">
      <w:pPr>
        <w:pStyle w:val="JobDescription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Key </w:t>
      </w:r>
      <w:r w:rsidRPr="00D70929">
        <w:rPr>
          <w:rFonts w:asciiTheme="minorHAnsi" w:hAnsiTheme="minorHAnsi" w:cstheme="minorHAnsi"/>
          <w:b/>
        </w:rPr>
        <w:t>Skills include:</w:t>
      </w:r>
    </w:p>
    <w:tbl>
      <w:tblPr>
        <w:tblW w:w="10260" w:type="dxa"/>
        <w:tblInd w:w="360" w:type="dxa"/>
        <w:shd w:val="clear" w:color="auto" w:fill="FFFFFF"/>
        <w:tblLook w:val="01E0" w:firstRow="1" w:lastRow="1" w:firstColumn="1" w:lastColumn="1" w:noHBand="0" w:noVBand="0"/>
      </w:tblPr>
      <w:tblGrid>
        <w:gridCol w:w="5085"/>
        <w:gridCol w:w="5175"/>
      </w:tblGrid>
      <w:tr w:rsidR="00FE6AF2" w:rsidRPr="00D70929" w14:paraId="2D4BDA5F" w14:textId="77777777" w:rsidTr="00DE1D14">
        <w:trPr>
          <w:trHeight w:val="1202"/>
        </w:trPr>
        <w:tc>
          <w:tcPr>
            <w:tcW w:w="5085" w:type="dxa"/>
            <w:shd w:val="clear" w:color="auto" w:fill="FFFFFF"/>
          </w:tcPr>
          <w:p w14:paraId="09588F15" w14:textId="77777777" w:rsidR="00FE6AF2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years’ experience in operating GE Digital X-Ray Machine and GE 64 Slice CT Scanner</w:t>
            </w:r>
          </w:p>
          <w:p w14:paraId="2575CEBB" w14:textId="77777777" w:rsidR="00FE6AF2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Radiology Imaging IT experience including Post Processing imaging experience</w:t>
            </w:r>
          </w:p>
          <w:p w14:paraId="338894F5" w14:textId="77777777" w:rsidR="00FE6AF2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Deep understanding of Healthcare IT landscape</w:t>
            </w:r>
          </w:p>
          <w:p w14:paraId="19C73740" w14:textId="77777777" w:rsidR="00FE6AF2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Pr="00D60A0A">
              <w:rPr>
                <w:rFonts w:asciiTheme="minorHAnsi" w:hAnsiTheme="minorHAnsi" w:cstheme="minorHAnsi"/>
              </w:rPr>
              <w:t>bjectively evaluate information</w:t>
            </w:r>
            <w:r>
              <w:rPr>
                <w:rFonts w:asciiTheme="minorHAnsi" w:hAnsiTheme="minorHAnsi" w:cstheme="minorHAnsi"/>
              </w:rPr>
              <w:t xml:space="preserve"> and make appropriate decisions</w:t>
            </w:r>
          </w:p>
          <w:p w14:paraId="0A9F473A" w14:textId="77777777" w:rsidR="00FE6AF2" w:rsidRPr="00D70929" w:rsidRDefault="00FE6AF2" w:rsidP="00DE1D14">
            <w:pPr>
              <w:pStyle w:val="BulletPoints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5175" w:type="dxa"/>
            <w:shd w:val="clear" w:color="auto" w:fill="FFFFFF"/>
            <w:vAlign w:val="center"/>
          </w:tcPr>
          <w:p w14:paraId="1B7C3FA8" w14:textId="77777777" w:rsidR="00FE6AF2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D60A0A">
              <w:rPr>
                <w:rFonts w:asciiTheme="minorHAnsi" w:hAnsiTheme="minorHAnsi" w:cstheme="minorHAnsi"/>
              </w:rPr>
              <w:t xml:space="preserve">ommunicate effectively both orally and in writing </w:t>
            </w:r>
            <w:r>
              <w:rPr>
                <w:rFonts w:asciiTheme="minorHAnsi" w:hAnsiTheme="minorHAnsi" w:cstheme="minorHAnsi"/>
              </w:rPr>
              <w:t>with Executives and healthcare providers.</w:t>
            </w:r>
          </w:p>
          <w:p w14:paraId="08A2E3BB" w14:textId="77777777" w:rsidR="00FE6AF2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 w:rsidRPr="009F35AD">
              <w:rPr>
                <w:rFonts w:asciiTheme="minorHAnsi" w:hAnsiTheme="minorHAnsi" w:cstheme="minorHAnsi"/>
              </w:rPr>
              <w:t>Time Management</w:t>
            </w:r>
            <w:r>
              <w:rPr>
                <w:rFonts w:asciiTheme="minorHAnsi" w:hAnsiTheme="minorHAnsi" w:cstheme="minorHAnsi"/>
              </w:rPr>
              <w:t>/</w:t>
            </w:r>
            <w:r w:rsidRPr="009F35AD">
              <w:rPr>
                <w:rFonts w:asciiTheme="minorHAnsi" w:hAnsiTheme="minorHAnsi" w:cstheme="minorHAnsi"/>
              </w:rPr>
              <w:t>Conflict Resolution</w:t>
            </w:r>
          </w:p>
          <w:p w14:paraId="6C072C49" w14:textId="77777777" w:rsidR="00FE6AF2" w:rsidRPr="009F35AD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Expert in medical documentation/compliance</w:t>
            </w:r>
          </w:p>
          <w:p w14:paraId="6A3AE4ED" w14:textId="77777777" w:rsidR="00FE6AF2" w:rsidRPr="00D70929" w:rsidRDefault="00FE6AF2" w:rsidP="00FE6AF2">
            <w:pPr>
              <w:pStyle w:val="BulletPoints"/>
              <w:tabs>
                <w:tab w:val="num" w:pos="360"/>
              </w:tabs>
              <w:ind w:left="360" w:hanging="3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Highly skilled in maintain complex Medical Order/Task list under strict deadlines serving multiple providers </w:t>
            </w:r>
          </w:p>
          <w:p w14:paraId="706D5467" w14:textId="77777777" w:rsidR="00FE6AF2" w:rsidRPr="00D70929" w:rsidRDefault="00FE6AF2" w:rsidP="00DE1D14">
            <w:pPr>
              <w:pStyle w:val="BulletPoints"/>
              <w:numPr>
                <w:ilvl w:val="0"/>
                <w:numId w:val="0"/>
              </w:numPr>
              <w:ind w:left="360" w:hanging="360"/>
              <w:rPr>
                <w:rFonts w:asciiTheme="minorHAnsi" w:hAnsiTheme="minorHAnsi" w:cstheme="minorHAnsi"/>
              </w:rPr>
            </w:pPr>
          </w:p>
        </w:tc>
      </w:tr>
    </w:tbl>
    <w:p w14:paraId="5205382A" w14:textId="77777777" w:rsidR="00FE6AF2" w:rsidRDefault="00FE6AF2" w:rsidP="00FE6AF2">
      <w:pPr>
        <w:pStyle w:val="SectionHeading"/>
        <w:rPr>
          <w:rFonts w:asciiTheme="minorHAnsi" w:hAnsiTheme="minorHAnsi" w:cstheme="minorHAnsi"/>
        </w:rPr>
      </w:pPr>
      <w:r w:rsidRPr="00921FFB">
        <w:rPr>
          <w:rFonts w:asciiTheme="minorHAnsi" w:hAnsiTheme="minorHAnsi" w:cstheme="minorHAnsi"/>
        </w:rPr>
        <w:t>Experience</w:t>
      </w:r>
    </w:p>
    <w:tbl>
      <w:tblPr>
        <w:tblW w:w="10080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380"/>
        <w:gridCol w:w="2700"/>
      </w:tblGrid>
      <w:tr w:rsidR="00FE6AF2" w:rsidRPr="00921FFB" w14:paraId="474ADE79" w14:textId="77777777" w:rsidTr="00DE1D14">
        <w:tc>
          <w:tcPr>
            <w:tcW w:w="7380" w:type="dxa"/>
          </w:tcPr>
          <w:p w14:paraId="2D48924E" w14:textId="77777777" w:rsidR="00FE6AF2" w:rsidRPr="00921FFB" w:rsidRDefault="00FE6AF2" w:rsidP="00DE1D14">
            <w:pPr>
              <w:pStyle w:val="CompanyInf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Radiologic Technologist/Medical Assistant</w:t>
            </w:r>
          </w:p>
          <w:p w14:paraId="54217527" w14:textId="77777777" w:rsidR="00FE6AF2" w:rsidRPr="00921FFB" w:rsidRDefault="00FE6AF2" w:rsidP="00DE1D14">
            <w:pPr>
              <w:pStyle w:val="JobTitle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 xml:space="preserve">HCA Healthcare – Franklin, North Carolina </w:t>
            </w:r>
          </w:p>
        </w:tc>
        <w:tc>
          <w:tcPr>
            <w:tcW w:w="2700" w:type="dxa"/>
          </w:tcPr>
          <w:p w14:paraId="22984990" w14:textId="77777777" w:rsidR="00FE6AF2" w:rsidRPr="00921FFB" w:rsidRDefault="00FE6AF2" w:rsidP="00DE1D14">
            <w:pPr>
              <w:pStyle w:val="Dates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Sept 2013</w:t>
            </w:r>
            <w:r w:rsidRPr="00921FFB">
              <w:rPr>
                <w:rFonts w:cstheme="minorHAnsi"/>
              </w:rPr>
              <w:t xml:space="preserve"> – </w:t>
            </w:r>
            <w:r>
              <w:rPr>
                <w:rFonts w:cstheme="minorHAnsi"/>
              </w:rPr>
              <w:t>Present</w:t>
            </w:r>
          </w:p>
        </w:tc>
      </w:tr>
    </w:tbl>
    <w:p w14:paraId="1E459489" w14:textId="77777777" w:rsidR="00FE6AF2" w:rsidRPr="005D1D06" w:rsidRDefault="00FE6AF2" w:rsidP="00FE6AF2">
      <w:pPr>
        <w:pStyle w:val="JobDescription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 xml:space="preserve">Perform imaging procedures, document medical information, remove sutures/staples and draw injections.  Perform imaging procedures, fluoroscopic and OR exams. Cross sectional exams including </w:t>
      </w:r>
      <w:proofErr w:type="spellStart"/>
      <w:r w:rsidRPr="00DA2A19">
        <w:rPr>
          <w:rFonts w:asciiTheme="minorHAnsi" w:hAnsiTheme="minorHAnsi" w:cstheme="minorHAnsi"/>
        </w:rPr>
        <w:t>angio</w:t>
      </w:r>
      <w:proofErr w:type="spellEnd"/>
      <w:r w:rsidRPr="00DA2A19">
        <w:rPr>
          <w:rFonts w:asciiTheme="minorHAnsi" w:hAnsiTheme="minorHAnsi" w:cstheme="minorHAnsi"/>
        </w:rPr>
        <w:t xml:space="preserve"> studies.  </w:t>
      </w:r>
    </w:p>
    <w:p w14:paraId="6E6017AB" w14:textId="77777777" w:rsidR="00FE6AF2" w:rsidRPr="008059B9" w:rsidRDefault="00FE6AF2" w:rsidP="00FE6AF2">
      <w:pPr>
        <w:pStyle w:val="JobDescription"/>
        <w:rPr>
          <w:rFonts w:ascii="Calibri" w:hAnsi="Calibri" w:cs="Calibri"/>
        </w:rPr>
      </w:pPr>
      <w:r w:rsidRPr="00DA2A19">
        <w:rPr>
          <w:rFonts w:asciiTheme="minorHAnsi" w:hAnsiTheme="minorHAnsi" w:cstheme="minorHAnsi"/>
        </w:rPr>
        <w:t xml:space="preserve">Duties include, but are not limited to the following: </w:t>
      </w:r>
    </w:p>
    <w:p w14:paraId="7778FB65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Prepare patients for radiologic procedures with detailed instructions.  Ensuring patients safety and comfort during the exam.</w:t>
      </w:r>
    </w:p>
    <w:p w14:paraId="775150B1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Ensures operation of radiology equipment by completing preventive maintenance requirements, following manufacturer’s instructions, troubleshooting malfunctions, calling for repairs, maintaining equipment inventories, and evaluating new equipment and techniques.</w:t>
      </w:r>
    </w:p>
    <w:p w14:paraId="05919203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Complies with federal, state, and local legal and professional requirements by studying existing and new legislation; anticipating future legislation; enforcing adherence to requirements; and advising management on needed actions.</w:t>
      </w:r>
    </w:p>
    <w:p w14:paraId="3C9B2C5F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Maintains professional and technical knowledge by attending educational workshops, reviewing professional publications, establishing personal networks, and participating in professional societies.</w:t>
      </w:r>
    </w:p>
    <w:p w14:paraId="28020397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Prepares patient for radiological procedure by positioning patient, adjusting immobilization devices, moving equipment into a specified position, and adjusting equipment controls to set exposure factors.</w:t>
      </w:r>
    </w:p>
    <w:p w14:paraId="705091D7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Maintains production and quality of radiographs by following established standards and procedures, developing radiographs, observing radiographic results, and making necessary adjustments.</w:t>
      </w:r>
    </w:p>
    <w:p w14:paraId="5DF7EB13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Documents patient care services by charting in patient and department records.</w:t>
      </w:r>
    </w:p>
    <w:p w14:paraId="0B022F6B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Maintain radiology supplies inventory by checking stock, anticipating future needs and placing orders</w:t>
      </w:r>
    </w:p>
    <w:p w14:paraId="6DE1C47B" w14:textId="77777777" w:rsidR="00FE6AF2" w:rsidRPr="00DA2A19" w:rsidRDefault="00FE6AF2" w:rsidP="00FE6AF2">
      <w:pPr>
        <w:pStyle w:val="BulletPoints"/>
        <w:tabs>
          <w:tab w:val="num" w:pos="360"/>
        </w:tabs>
        <w:ind w:left="360" w:hanging="360"/>
        <w:rPr>
          <w:rFonts w:asciiTheme="minorHAnsi" w:hAnsiTheme="minorHAnsi" w:cstheme="minorHAnsi"/>
        </w:rPr>
      </w:pPr>
      <w:r w:rsidRPr="00DA2A19">
        <w:rPr>
          <w:rFonts w:asciiTheme="minorHAnsi" w:hAnsiTheme="minorHAnsi" w:cstheme="minorHAnsi"/>
        </w:rPr>
        <w:t>Perform related administrative duties including completing necessary forms, labeling films and film envelopes and maintaining procedure logs.</w:t>
      </w:r>
    </w:p>
    <w:tbl>
      <w:tblPr>
        <w:tblW w:w="10080" w:type="dxa"/>
        <w:tblInd w:w="108" w:type="dxa"/>
        <w:tblLook w:val="04A0" w:firstRow="1" w:lastRow="0" w:firstColumn="1" w:lastColumn="0" w:noHBand="0" w:noVBand="1"/>
      </w:tblPr>
      <w:tblGrid>
        <w:gridCol w:w="10404"/>
      </w:tblGrid>
      <w:tr w:rsidR="00FE6AF2" w:rsidRPr="00921FFB" w14:paraId="0EE7B104" w14:textId="77777777" w:rsidTr="00DE1D14">
        <w:tc>
          <w:tcPr>
            <w:tcW w:w="10080" w:type="dxa"/>
          </w:tcPr>
          <w:p w14:paraId="093B8DC3" w14:textId="77777777" w:rsidR="00FE6AF2" w:rsidRDefault="00FE6AF2" w:rsidP="00DE1D14">
            <w:pPr>
              <w:pStyle w:val="CompanyInfo"/>
              <w:rPr>
                <w:rFonts w:asciiTheme="minorHAnsi" w:hAnsiTheme="minorHAnsi" w:cstheme="minorHAnsi"/>
              </w:rPr>
            </w:pPr>
          </w:p>
          <w:tbl>
            <w:tblPr>
              <w:tblW w:w="10080" w:type="dxa"/>
              <w:tblInd w:w="108" w:type="dxa"/>
              <w:tblBorders>
                <w:bottom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380"/>
              <w:gridCol w:w="2700"/>
            </w:tblGrid>
            <w:tr w:rsidR="00FE6AF2" w:rsidRPr="00921FFB" w14:paraId="748CB12A" w14:textId="77777777" w:rsidTr="00DE1D14">
              <w:tc>
                <w:tcPr>
                  <w:tcW w:w="7380" w:type="dxa"/>
                </w:tcPr>
                <w:p w14:paraId="4CBA14AE" w14:textId="77777777" w:rsidR="00FE6AF2" w:rsidRPr="00921FFB" w:rsidRDefault="00FE6AF2" w:rsidP="00DE1D14">
                  <w:pPr>
                    <w:pStyle w:val="CompanyInfo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lastRenderedPageBreak/>
                    <w:t xml:space="preserve">Office Manager </w:t>
                  </w:r>
                </w:p>
                <w:p w14:paraId="19B842D0" w14:textId="77777777" w:rsidR="00FE6AF2" w:rsidRPr="00921FFB" w:rsidRDefault="00FE6AF2" w:rsidP="00DE1D14">
                  <w:pPr>
                    <w:pStyle w:val="JobTitle"/>
                    <w:rPr>
                      <w:rFonts w:asciiTheme="minorHAnsi" w:hAnsiTheme="minorHAnsi" w:cstheme="minorHAnsi"/>
                      <w:i/>
                    </w:rPr>
                  </w:pPr>
                  <w:r>
                    <w:rPr>
                      <w:rFonts w:asciiTheme="minorHAnsi" w:hAnsiTheme="minorHAnsi" w:cstheme="minorHAnsi"/>
                    </w:rPr>
                    <w:t>Roto-Rooter Plumbers – Franklin, North Carolina</w:t>
                  </w:r>
                </w:p>
              </w:tc>
              <w:tc>
                <w:tcPr>
                  <w:tcW w:w="2700" w:type="dxa"/>
                </w:tcPr>
                <w:p w14:paraId="4CE7D2BE" w14:textId="77777777" w:rsidR="00FE6AF2" w:rsidRPr="00921FFB" w:rsidRDefault="00FE6AF2" w:rsidP="00DE1D14">
                  <w:pPr>
                    <w:pStyle w:val="Dates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     Aug 2010</w:t>
                  </w:r>
                  <w:r w:rsidRPr="00921FFB">
                    <w:rPr>
                      <w:rFonts w:cstheme="minorHAnsi"/>
                    </w:rPr>
                    <w:t xml:space="preserve"> – </w:t>
                  </w:r>
                  <w:r>
                    <w:rPr>
                      <w:rFonts w:cstheme="minorHAnsi"/>
                    </w:rPr>
                    <w:t>Mar 2014</w:t>
                  </w:r>
                </w:p>
              </w:tc>
            </w:tr>
          </w:tbl>
          <w:p w14:paraId="547598E9" w14:textId="77777777" w:rsidR="00FE6AF2" w:rsidRPr="00DA2A19" w:rsidRDefault="00FE6AF2" w:rsidP="00DE1D14">
            <w:pPr>
              <w:pStyle w:val="JobDescription"/>
              <w:rPr>
                <w:rFonts w:asciiTheme="minorHAnsi" w:hAnsiTheme="minorHAnsi" w:cstheme="minorHAnsi"/>
              </w:rPr>
            </w:pPr>
            <w:r w:rsidRPr="00DA2A19">
              <w:rPr>
                <w:rFonts w:asciiTheme="minorHAnsi" w:hAnsiTheme="minorHAnsi" w:cstheme="minorHAnsi"/>
              </w:rPr>
              <w:t xml:space="preserve">Executed accounts receivable and payable. Answer phones and scheduled appointments. Completed payroll weekly and handled monetary transactions. </w:t>
            </w:r>
          </w:p>
          <w:p w14:paraId="3E77F7D7" w14:textId="77777777" w:rsidR="00FE6AF2" w:rsidRDefault="00FE6AF2" w:rsidP="00DE1D14">
            <w:pPr>
              <w:pStyle w:val="JobTitle"/>
              <w:ind w:left="0"/>
              <w:rPr>
                <w:rFonts w:asciiTheme="minorHAnsi" w:hAnsiTheme="minorHAnsi" w:cstheme="minorHAnsi"/>
                <w:i/>
              </w:rPr>
            </w:pPr>
          </w:p>
          <w:p w14:paraId="1B6BBABD" w14:textId="77777777" w:rsidR="00FE6AF2" w:rsidRPr="00921FFB" w:rsidRDefault="00FE6AF2" w:rsidP="00DE1D14">
            <w:pPr>
              <w:pStyle w:val="JobTitle"/>
              <w:ind w:left="0"/>
              <w:rPr>
                <w:rFonts w:asciiTheme="minorHAnsi" w:hAnsiTheme="minorHAnsi" w:cstheme="minorHAnsi"/>
                <w:i/>
              </w:rPr>
            </w:pPr>
          </w:p>
        </w:tc>
      </w:tr>
    </w:tbl>
    <w:p w14:paraId="697E9D73" w14:textId="77777777" w:rsidR="00FE6AF2" w:rsidRPr="007B6B89" w:rsidRDefault="00FE6AF2" w:rsidP="00FE6AF2">
      <w:pPr>
        <w:pStyle w:val="BulletPoints"/>
        <w:numPr>
          <w:ilvl w:val="0"/>
          <w:numId w:val="0"/>
        </w:numPr>
        <w:rPr>
          <w:rFonts w:asciiTheme="minorHAnsi" w:hAnsiTheme="minorHAnsi" w:cstheme="minorHAnsi"/>
        </w:rPr>
      </w:pPr>
    </w:p>
    <w:p w14:paraId="396B2B0E" w14:textId="77777777" w:rsidR="00FE6AF2" w:rsidRDefault="00FE6AF2" w:rsidP="00FE6AF2">
      <w:pPr>
        <w:pStyle w:val="JobDescription"/>
        <w:rPr>
          <w:rFonts w:asciiTheme="minorHAnsi" w:eastAsia="MS Mincho" w:hAnsiTheme="minorHAnsi" w:cstheme="minorHAnsi"/>
          <w:i/>
          <w:sz w:val="18"/>
          <w:szCs w:val="18"/>
        </w:rPr>
      </w:pPr>
    </w:p>
    <w:p w14:paraId="5F5F8F9A" w14:textId="77777777" w:rsidR="00FE6AF2" w:rsidRDefault="00FE6AF2" w:rsidP="00FE6AF2">
      <w:pPr>
        <w:pStyle w:val="JobDescription"/>
        <w:jc w:val="center"/>
        <w:rPr>
          <w:rFonts w:asciiTheme="minorHAnsi" w:eastAsia="MS Mincho" w:hAnsiTheme="minorHAnsi" w:cstheme="minorHAnsi"/>
          <w:i/>
          <w:sz w:val="18"/>
          <w:szCs w:val="18"/>
        </w:rPr>
      </w:pPr>
    </w:p>
    <w:p w14:paraId="7014E6C7" w14:textId="77777777" w:rsidR="00FE6AF2" w:rsidRPr="0074431A" w:rsidRDefault="00FE6AF2" w:rsidP="00FE6AF2">
      <w:pPr>
        <w:pStyle w:val="JobDescription"/>
        <w:pBdr>
          <w:bottom w:val="single" w:sz="18" w:space="1" w:color="auto"/>
        </w:pBdr>
        <w:rPr>
          <w:rFonts w:asciiTheme="minorHAnsi" w:hAnsiTheme="minorHAnsi" w:cstheme="minorHAnsi"/>
          <w:b/>
          <w:smallCaps/>
          <w:color w:val="auto"/>
          <w:sz w:val="32"/>
        </w:rPr>
      </w:pPr>
      <w:r w:rsidRPr="0074431A">
        <w:rPr>
          <w:rFonts w:asciiTheme="minorHAnsi" w:hAnsiTheme="minorHAnsi" w:cstheme="minorHAnsi"/>
          <w:b/>
          <w:smallCaps/>
          <w:color w:val="auto"/>
          <w:sz w:val="32"/>
        </w:rPr>
        <w:t>Education &amp; Training</w:t>
      </w:r>
    </w:p>
    <w:p w14:paraId="6CE64658" w14:textId="77777777" w:rsidR="00FE6AF2" w:rsidRPr="0074431A" w:rsidRDefault="00FE6AF2" w:rsidP="00FE6AF2">
      <w:pPr>
        <w:pStyle w:val="CompanyInfo"/>
        <w:rPr>
          <w:rFonts w:asciiTheme="minorHAnsi" w:hAnsiTheme="minorHAnsi" w:cstheme="minorHAnsi"/>
        </w:rPr>
      </w:pPr>
      <w:r w:rsidRPr="0074431A">
        <w:rPr>
          <w:rFonts w:asciiTheme="minorHAnsi" w:hAnsiTheme="minorHAnsi" w:cstheme="minorHAnsi"/>
          <w:b/>
          <w:bCs/>
        </w:rPr>
        <w:t>Associate of Applied Science: Radiology 2012</w:t>
      </w:r>
      <w:r w:rsidRPr="0074431A">
        <w:rPr>
          <w:rFonts w:asciiTheme="minorHAnsi" w:hAnsiTheme="minorHAnsi" w:cstheme="minorHAnsi"/>
        </w:rPr>
        <w:t> </w:t>
      </w:r>
    </w:p>
    <w:p w14:paraId="59258718" w14:textId="77777777" w:rsidR="00FE6AF2" w:rsidRPr="0074431A" w:rsidRDefault="00FE6AF2" w:rsidP="00FE6AF2">
      <w:pPr>
        <w:pStyle w:val="CompanyInfo"/>
        <w:rPr>
          <w:rFonts w:asciiTheme="minorHAnsi" w:hAnsiTheme="minorHAnsi" w:cstheme="minorHAnsi"/>
        </w:rPr>
      </w:pPr>
      <w:r w:rsidRPr="0074431A">
        <w:rPr>
          <w:rFonts w:asciiTheme="minorHAnsi" w:hAnsiTheme="minorHAnsi" w:cstheme="minorHAnsi"/>
        </w:rPr>
        <w:t>Southwestern Community College—Sylva, NC 28779 </w:t>
      </w:r>
    </w:p>
    <w:p w14:paraId="0FBC7791" w14:textId="77777777" w:rsidR="00FE6AF2" w:rsidRPr="0074431A" w:rsidRDefault="00FE6AF2" w:rsidP="00FE6AF2">
      <w:pPr>
        <w:pStyle w:val="CompanyInfo"/>
        <w:rPr>
          <w:rFonts w:asciiTheme="minorHAnsi" w:hAnsiTheme="minorHAnsi" w:cstheme="minorHAnsi"/>
        </w:rPr>
      </w:pPr>
      <w:r w:rsidRPr="0074431A">
        <w:rPr>
          <w:rFonts w:asciiTheme="minorHAnsi" w:hAnsiTheme="minorHAnsi" w:cstheme="minorHAnsi"/>
        </w:rPr>
        <w:t>Member of National Technical Honor Society, Treasurer and Member of the Latent Image Club, 3.895 GPA </w:t>
      </w:r>
    </w:p>
    <w:p w14:paraId="4C43B2F7" w14:textId="77777777" w:rsidR="00FE6AF2" w:rsidRDefault="00FE6AF2" w:rsidP="00FE6AF2">
      <w:pPr>
        <w:pStyle w:val="JobDescription"/>
        <w:rPr>
          <w:rFonts w:asciiTheme="minorHAnsi" w:eastAsia="MS Mincho" w:hAnsiTheme="minorHAnsi" w:cstheme="minorHAnsi"/>
          <w:b/>
          <w:bCs/>
          <w:i/>
          <w:sz w:val="18"/>
          <w:szCs w:val="18"/>
        </w:rPr>
      </w:pPr>
    </w:p>
    <w:p w14:paraId="5C359DE6" w14:textId="77777777" w:rsidR="00FE6AF2" w:rsidRPr="00F32C21" w:rsidRDefault="00FE6AF2" w:rsidP="00FE6AF2">
      <w:pPr>
        <w:pStyle w:val="CompanyInfo"/>
        <w:rPr>
          <w:rFonts w:asciiTheme="minorHAnsi" w:hAnsiTheme="minorHAnsi" w:cstheme="minorHAnsi"/>
          <w:i/>
          <w:iCs/>
        </w:rPr>
      </w:pPr>
      <w:r w:rsidRPr="00F32C21">
        <w:rPr>
          <w:rFonts w:asciiTheme="minorHAnsi" w:hAnsiTheme="minorHAnsi" w:cstheme="minorHAnsi"/>
          <w:i/>
          <w:iCs/>
        </w:rPr>
        <w:t xml:space="preserve">* Currently enrolled at Southwestern Community College with the </w:t>
      </w:r>
      <w:r>
        <w:rPr>
          <w:rFonts w:asciiTheme="minorHAnsi" w:hAnsiTheme="minorHAnsi" w:cstheme="minorHAnsi"/>
          <w:i/>
          <w:iCs/>
        </w:rPr>
        <w:t>intention</w:t>
      </w:r>
      <w:r w:rsidRPr="00F32C21">
        <w:rPr>
          <w:rFonts w:asciiTheme="minorHAnsi" w:hAnsiTheme="minorHAnsi" w:cstheme="minorHAnsi"/>
          <w:i/>
          <w:iCs/>
        </w:rPr>
        <w:t xml:space="preserve"> to transfer to Wester</w:t>
      </w:r>
      <w:r>
        <w:rPr>
          <w:rFonts w:asciiTheme="minorHAnsi" w:hAnsiTheme="minorHAnsi" w:cstheme="minorHAnsi"/>
          <w:i/>
          <w:iCs/>
        </w:rPr>
        <w:t>n</w:t>
      </w:r>
      <w:r w:rsidRPr="00F32C21">
        <w:rPr>
          <w:rFonts w:asciiTheme="minorHAnsi" w:hAnsiTheme="minorHAnsi" w:cstheme="minorHAnsi"/>
          <w:i/>
          <w:iCs/>
        </w:rPr>
        <w:t xml:space="preserve"> Carolina University to obtain a Batchelor Degree in </w:t>
      </w:r>
      <w:r>
        <w:rPr>
          <w:rFonts w:asciiTheme="minorHAnsi" w:hAnsiTheme="minorHAnsi" w:cstheme="minorHAnsi"/>
          <w:i/>
          <w:iCs/>
        </w:rPr>
        <w:t>Finance</w:t>
      </w:r>
    </w:p>
    <w:p w14:paraId="0FF7572D" w14:textId="77777777" w:rsidR="00FE6AF2" w:rsidRPr="00F32C21" w:rsidRDefault="00FE6AF2" w:rsidP="00FE6AF2">
      <w:pPr>
        <w:pStyle w:val="JobDescription"/>
        <w:rPr>
          <w:rFonts w:asciiTheme="minorHAnsi" w:eastAsia="MS Mincho" w:hAnsiTheme="minorHAnsi" w:cstheme="minorHAnsi"/>
          <w:b/>
          <w:bCs/>
          <w:iCs/>
          <w:sz w:val="18"/>
          <w:szCs w:val="18"/>
        </w:rPr>
      </w:pPr>
    </w:p>
    <w:p w14:paraId="1ED80BED" w14:textId="77777777" w:rsidR="00FE6AF2" w:rsidRPr="0074431A" w:rsidRDefault="00FE6AF2" w:rsidP="00FE6AF2">
      <w:pPr>
        <w:pStyle w:val="JobDescription"/>
        <w:pBdr>
          <w:bottom w:val="single" w:sz="18" w:space="1" w:color="auto"/>
        </w:pBdr>
        <w:rPr>
          <w:rFonts w:asciiTheme="minorHAnsi" w:hAnsiTheme="minorHAnsi" w:cstheme="minorHAnsi"/>
          <w:b/>
          <w:smallCaps/>
          <w:color w:val="auto"/>
          <w:sz w:val="32"/>
        </w:rPr>
      </w:pPr>
      <w:r w:rsidRPr="0074431A">
        <w:rPr>
          <w:rFonts w:asciiTheme="minorHAnsi" w:hAnsiTheme="minorHAnsi" w:cstheme="minorHAnsi"/>
          <w:b/>
          <w:smallCaps/>
          <w:color w:val="auto"/>
          <w:sz w:val="32"/>
        </w:rPr>
        <w:t>Certifications </w:t>
      </w:r>
    </w:p>
    <w:p w14:paraId="614E4DE0" w14:textId="77777777" w:rsidR="00FE6AF2" w:rsidRPr="0074431A" w:rsidRDefault="00FE6AF2" w:rsidP="00FE6AF2">
      <w:pPr>
        <w:pStyle w:val="CompanyInfo"/>
        <w:rPr>
          <w:rFonts w:asciiTheme="minorHAnsi" w:hAnsiTheme="minorHAnsi" w:cstheme="minorHAnsi"/>
        </w:rPr>
      </w:pPr>
      <w:r w:rsidRPr="0074431A">
        <w:rPr>
          <w:rFonts w:asciiTheme="minorHAnsi" w:hAnsiTheme="minorHAnsi" w:cstheme="minorHAnsi"/>
        </w:rPr>
        <w:t>BLS-Basic Life support ARRT RT(R) (CT)</w:t>
      </w:r>
    </w:p>
    <w:p w14:paraId="140E6EDB" w14:textId="77777777" w:rsidR="00FE6AF2" w:rsidRDefault="00FE6AF2" w:rsidP="00FE6AF2">
      <w:pPr>
        <w:pStyle w:val="JobDescription"/>
        <w:rPr>
          <w:rFonts w:asciiTheme="minorHAnsi" w:eastAsia="MS Mincho" w:hAnsiTheme="minorHAnsi" w:cstheme="minorHAnsi"/>
          <w:i/>
          <w:sz w:val="18"/>
          <w:szCs w:val="18"/>
        </w:rPr>
      </w:pPr>
    </w:p>
    <w:p w14:paraId="08BF914B" w14:textId="77777777" w:rsidR="00FE6AF2" w:rsidRPr="00D70929" w:rsidRDefault="00FE6AF2" w:rsidP="00FE6AF2">
      <w:pPr>
        <w:pStyle w:val="JobDescription"/>
        <w:jc w:val="center"/>
        <w:rPr>
          <w:rFonts w:asciiTheme="minorHAnsi" w:eastAsia="MS Mincho" w:hAnsiTheme="minorHAnsi" w:cstheme="minorHAnsi"/>
          <w:i/>
          <w:sz w:val="18"/>
          <w:szCs w:val="18"/>
        </w:rPr>
      </w:pPr>
      <w:r w:rsidRPr="00D70929">
        <w:rPr>
          <w:rFonts w:asciiTheme="minorHAnsi" w:eastAsia="MS Mincho" w:hAnsiTheme="minorHAnsi" w:cstheme="minorHAnsi"/>
          <w:i/>
          <w:sz w:val="18"/>
          <w:szCs w:val="18"/>
        </w:rPr>
        <w:t>References provided upon request</w:t>
      </w:r>
    </w:p>
    <w:p w14:paraId="2392E522" w14:textId="77777777" w:rsidR="00FE6AF2" w:rsidRPr="00CE1E3D" w:rsidRDefault="00FE6AF2" w:rsidP="009B591F"/>
    <w:sectPr w:rsidR="00FE6AF2" w:rsidRPr="00CE1E3D" w:rsidSect="00E77B5E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520C" w14:textId="77777777" w:rsidR="00F17794" w:rsidRDefault="00F17794" w:rsidP="00590471">
      <w:r>
        <w:separator/>
      </w:r>
    </w:p>
  </w:endnote>
  <w:endnote w:type="continuationSeparator" w:id="0">
    <w:p w14:paraId="4F7EDEC1" w14:textId="77777777" w:rsidR="00F17794" w:rsidRDefault="00F1779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017DE" w14:textId="77777777" w:rsidR="00F17794" w:rsidRDefault="00F17794" w:rsidP="00590471">
      <w:r>
        <w:separator/>
      </w:r>
    </w:p>
  </w:footnote>
  <w:footnote w:type="continuationSeparator" w:id="0">
    <w:p w14:paraId="637BF240" w14:textId="77777777" w:rsidR="00F17794" w:rsidRDefault="00F1779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D270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6505C56" wp14:editId="63F32422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902AF80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3444E"/>
    <w:multiLevelType w:val="hybridMultilevel"/>
    <w:tmpl w:val="87D6B2C6"/>
    <w:lvl w:ilvl="0" w:tplc="083C5AFC">
      <w:start w:val="1"/>
      <w:numFmt w:val="bullet"/>
      <w:pStyle w:val="Bullet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0000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4787056">
    <w:abstractNumId w:val="0"/>
  </w:num>
  <w:num w:numId="2" w16cid:durableId="1821193163">
    <w:abstractNumId w:val="1"/>
  </w:num>
  <w:num w:numId="3" w16cid:durableId="181432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94"/>
    <w:rsid w:val="00011097"/>
    <w:rsid w:val="00055B72"/>
    <w:rsid w:val="00060042"/>
    <w:rsid w:val="000704AF"/>
    <w:rsid w:val="0008685D"/>
    <w:rsid w:val="00112FD7"/>
    <w:rsid w:val="0012535C"/>
    <w:rsid w:val="001253DD"/>
    <w:rsid w:val="00150ABD"/>
    <w:rsid w:val="00182E1F"/>
    <w:rsid w:val="00205B06"/>
    <w:rsid w:val="00222466"/>
    <w:rsid w:val="00236632"/>
    <w:rsid w:val="0029070B"/>
    <w:rsid w:val="0029260E"/>
    <w:rsid w:val="002B4549"/>
    <w:rsid w:val="002D39D8"/>
    <w:rsid w:val="002E6C0B"/>
    <w:rsid w:val="002F282D"/>
    <w:rsid w:val="002F373D"/>
    <w:rsid w:val="00300419"/>
    <w:rsid w:val="003039E5"/>
    <w:rsid w:val="00310F17"/>
    <w:rsid w:val="003326CB"/>
    <w:rsid w:val="00376291"/>
    <w:rsid w:val="003763B9"/>
    <w:rsid w:val="00380FD1"/>
    <w:rsid w:val="00383D02"/>
    <w:rsid w:val="00384CE1"/>
    <w:rsid w:val="004716AE"/>
    <w:rsid w:val="00474051"/>
    <w:rsid w:val="004C15FD"/>
    <w:rsid w:val="004C2591"/>
    <w:rsid w:val="004E158A"/>
    <w:rsid w:val="005471D7"/>
    <w:rsid w:val="00565C77"/>
    <w:rsid w:val="0056708E"/>
    <w:rsid w:val="005801E5"/>
    <w:rsid w:val="00590471"/>
    <w:rsid w:val="005D01FA"/>
    <w:rsid w:val="005D45DC"/>
    <w:rsid w:val="005D565B"/>
    <w:rsid w:val="00615EEC"/>
    <w:rsid w:val="00655DA6"/>
    <w:rsid w:val="00667977"/>
    <w:rsid w:val="006716D8"/>
    <w:rsid w:val="006920F0"/>
    <w:rsid w:val="006B3238"/>
    <w:rsid w:val="006C020C"/>
    <w:rsid w:val="006D79A8"/>
    <w:rsid w:val="0070308A"/>
    <w:rsid w:val="00756F34"/>
    <w:rsid w:val="007575B6"/>
    <w:rsid w:val="0079644A"/>
    <w:rsid w:val="007E71F5"/>
    <w:rsid w:val="007F5B63"/>
    <w:rsid w:val="00803A0A"/>
    <w:rsid w:val="00821322"/>
    <w:rsid w:val="00846CB9"/>
    <w:rsid w:val="008A1E6E"/>
    <w:rsid w:val="008B108C"/>
    <w:rsid w:val="008C2CFC"/>
    <w:rsid w:val="008C4955"/>
    <w:rsid w:val="009278B0"/>
    <w:rsid w:val="00945150"/>
    <w:rsid w:val="009475DC"/>
    <w:rsid w:val="00967B93"/>
    <w:rsid w:val="009B591F"/>
    <w:rsid w:val="009B6D3E"/>
    <w:rsid w:val="00A31B16"/>
    <w:rsid w:val="00A934B9"/>
    <w:rsid w:val="00AA757E"/>
    <w:rsid w:val="00AE68A8"/>
    <w:rsid w:val="00B11A79"/>
    <w:rsid w:val="00B33655"/>
    <w:rsid w:val="00B6466C"/>
    <w:rsid w:val="00B76CDA"/>
    <w:rsid w:val="00BC26D9"/>
    <w:rsid w:val="00BE31B2"/>
    <w:rsid w:val="00BF4846"/>
    <w:rsid w:val="00C14078"/>
    <w:rsid w:val="00C31F49"/>
    <w:rsid w:val="00C53506"/>
    <w:rsid w:val="00C5477F"/>
    <w:rsid w:val="00C66CB1"/>
    <w:rsid w:val="00C83A18"/>
    <w:rsid w:val="00CC1E8B"/>
    <w:rsid w:val="00CD2321"/>
    <w:rsid w:val="00CE1E3D"/>
    <w:rsid w:val="00D053FA"/>
    <w:rsid w:val="00D26515"/>
    <w:rsid w:val="00D266B0"/>
    <w:rsid w:val="00D75345"/>
    <w:rsid w:val="00DF2D2A"/>
    <w:rsid w:val="00E05B67"/>
    <w:rsid w:val="00E22EA3"/>
    <w:rsid w:val="00E26AED"/>
    <w:rsid w:val="00E64A05"/>
    <w:rsid w:val="00E73AB8"/>
    <w:rsid w:val="00E77B5E"/>
    <w:rsid w:val="00E90A60"/>
    <w:rsid w:val="00ED1C52"/>
    <w:rsid w:val="00ED47F7"/>
    <w:rsid w:val="00EE7E09"/>
    <w:rsid w:val="00F0223C"/>
    <w:rsid w:val="00F17794"/>
    <w:rsid w:val="00F3235D"/>
    <w:rsid w:val="00F509FC"/>
    <w:rsid w:val="00F867CC"/>
    <w:rsid w:val="00F878BD"/>
    <w:rsid w:val="00FE6AF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20281C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F177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F17794"/>
    <w:rPr>
      <w:color w:val="605E5C"/>
      <w:shd w:val="clear" w:color="auto" w:fill="E1DFDD"/>
    </w:rPr>
  </w:style>
  <w:style w:type="paragraph" w:customStyle="1" w:styleId="Name">
    <w:name w:val="Name"/>
    <w:basedOn w:val="Title"/>
    <w:qFormat/>
    <w:rsid w:val="00FE6AF2"/>
    <w:pPr>
      <w:pBdr>
        <w:bottom w:val="none" w:sz="0" w:space="0" w:color="auto"/>
      </w:pBdr>
      <w:kinsoku/>
      <w:overflowPunct/>
      <w:spacing w:before="0" w:after="0"/>
      <w:ind w:right="-58"/>
    </w:pPr>
    <w:rPr>
      <w:rFonts w:ascii="Book Antiqua" w:hAnsi="Book Antiqua" w:cs="Tahoma"/>
      <w:noProof/>
      <w:color w:val="auto"/>
      <w:spacing w:val="36"/>
      <w:sz w:val="44"/>
      <w:szCs w:val="44"/>
    </w:rPr>
  </w:style>
  <w:style w:type="paragraph" w:customStyle="1" w:styleId="ContactInfo">
    <w:name w:val="Contact Info"/>
    <w:basedOn w:val="Normal"/>
    <w:qFormat/>
    <w:rsid w:val="00FE6AF2"/>
    <w:pPr>
      <w:spacing w:after="120"/>
    </w:pPr>
    <w:rPr>
      <w:rFonts w:ascii="Book Antiqua" w:hAnsi="Book Antiqua" w:cs="Tahoma"/>
      <w:sz w:val="20"/>
      <w:szCs w:val="20"/>
    </w:rPr>
  </w:style>
  <w:style w:type="paragraph" w:customStyle="1" w:styleId="SectionHeading">
    <w:name w:val="Section Heading"/>
    <w:basedOn w:val="PlainText"/>
    <w:qFormat/>
    <w:rsid w:val="00FE6AF2"/>
    <w:pPr>
      <w:pBdr>
        <w:bottom w:val="single" w:sz="18" w:space="1" w:color="000000"/>
      </w:pBdr>
      <w:spacing w:before="80"/>
    </w:pPr>
    <w:rPr>
      <w:rFonts w:ascii="Book Antiqua" w:hAnsi="Book Antiqua" w:cs="Courier New"/>
      <w:b/>
      <w:smallCaps/>
      <w:sz w:val="32"/>
      <w:szCs w:val="20"/>
    </w:rPr>
  </w:style>
  <w:style w:type="paragraph" w:customStyle="1" w:styleId="JobDescription">
    <w:name w:val="Job Description"/>
    <w:basedOn w:val="PlainText"/>
    <w:qFormat/>
    <w:rsid w:val="00FE6AF2"/>
    <w:pPr>
      <w:spacing w:before="60" w:after="120"/>
      <w:ind w:right="-58"/>
    </w:pPr>
    <w:rPr>
      <w:rFonts w:ascii="Book Antiqua" w:hAnsi="Book Antiqua" w:cs="Arial"/>
      <w:color w:val="000000"/>
      <w:sz w:val="20"/>
      <w:szCs w:val="20"/>
    </w:rPr>
  </w:style>
  <w:style w:type="paragraph" w:customStyle="1" w:styleId="BulletPoints">
    <w:name w:val="Bullet Points"/>
    <w:basedOn w:val="PlainText"/>
    <w:qFormat/>
    <w:rsid w:val="00FE6AF2"/>
    <w:pPr>
      <w:numPr>
        <w:numId w:val="3"/>
      </w:numPr>
      <w:tabs>
        <w:tab w:val="clear" w:pos="360"/>
      </w:tabs>
      <w:spacing w:after="60"/>
      <w:ind w:left="4890" w:hanging="267"/>
    </w:pPr>
    <w:rPr>
      <w:rFonts w:ascii="Book Antiqua" w:eastAsia="MS Mincho" w:hAnsi="Book Antiqua" w:cs="Tahoma"/>
      <w:sz w:val="20"/>
      <w:szCs w:val="20"/>
    </w:rPr>
  </w:style>
  <w:style w:type="paragraph" w:customStyle="1" w:styleId="CompanyInfo">
    <w:name w:val="Company Info"/>
    <w:basedOn w:val="PlainText"/>
    <w:qFormat/>
    <w:rsid w:val="00FE6AF2"/>
    <w:pPr>
      <w:tabs>
        <w:tab w:val="left" w:pos="180"/>
        <w:tab w:val="right" w:pos="10170"/>
      </w:tabs>
      <w:spacing w:before="40"/>
      <w:ind w:left="-101" w:right="-58"/>
    </w:pPr>
    <w:rPr>
      <w:rFonts w:ascii="Book Antiqua" w:eastAsia="MS Mincho" w:hAnsi="Book Antiqua" w:cs="Tahoma"/>
      <w:sz w:val="22"/>
      <w:szCs w:val="22"/>
    </w:rPr>
  </w:style>
  <w:style w:type="paragraph" w:customStyle="1" w:styleId="JobTitle">
    <w:name w:val="Job Title"/>
    <w:basedOn w:val="PlainText"/>
    <w:link w:val="JobTitleChar"/>
    <w:qFormat/>
    <w:rsid w:val="00FE6AF2"/>
    <w:pPr>
      <w:tabs>
        <w:tab w:val="left" w:pos="180"/>
      </w:tabs>
      <w:spacing w:before="20" w:after="40"/>
      <w:ind w:left="-101" w:right="-58"/>
    </w:pPr>
    <w:rPr>
      <w:rFonts w:ascii="Book Antiqua" w:eastAsia="MS Mincho" w:hAnsi="Book Antiqua" w:cs="Tahoma"/>
      <w:b/>
      <w:sz w:val="20"/>
      <w:szCs w:val="20"/>
    </w:rPr>
  </w:style>
  <w:style w:type="character" w:customStyle="1" w:styleId="JobTitleChar">
    <w:name w:val="Job Title Char"/>
    <w:link w:val="JobTitle"/>
    <w:locked/>
    <w:rsid w:val="00FE6AF2"/>
    <w:rPr>
      <w:rFonts w:ascii="Book Antiqua" w:eastAsia="MS Mincho" w:hAnsi="Book Antiqua" w:cs="Tahoma"/>
      <w:b/>
      <w:sz w:val="20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E6AF2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E6AF2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linkedin.com/in/kimberly-jakushe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vans\AppData\Roaming\Microsoft\Templates\Blue%20spheres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2676D29AE14ADEA1CBBBB4EA970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AF5DF-B440-4AB7-8D3F-B9B8602D47F5}"/>
      </w:docPartPr>
      <w:docPartBody>
        <w:p w:rsidR="000A4D9C" w:rsidRDefault="000A4D9C">
          <w:pPr>
            <w:pStyle w:val="0F2676D29AE14ADEA1CBBBB4EA970B87"/>
          </w:pPr>
          <w:r w:rsidRPr="00C83A18">
            <w:t>Sincerely,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D9C"/>
    <w:rsid w:val="000A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2676D29AE14ADEA1CBBBB4EA970B87">
    <w:name w:val="0F2676D29AE14ADEA1CBBBB4EA970B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purl.org/dc/elements/1.1/"/>
    <ds:schemaRef ds:uri="71af3243-3dd4-4a8d-8c0d-dd76da1f02a5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3</Pages>
  <Words>689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2022-12-02T00:33:00Z</dcterms:created>
  <dcterms:modified xsi:type="dcterms:W3CDTF">2022-12-02T00:34:00Z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